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E116" w14:textId="77777777" w:rsidR="000368BA" w:rsidRPr="00B9153D" w:rsidRDefault="009E5AA4" w:rsidP="000368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8E3A4" wp14:editId="2461DA3B">
                <wp:simplePos x="0" y="0"/>
                <wp:positionH relativeFrom="margin">
                  <wp:align>center</wp:align>
                </wp:positionH>
                <wp:positionV relativeFrom="paragraph">
                  <wp:posOffset>-652780</wp:posOffset>
                </wp:positionV>
                <wp:extent cx="4152900" cy="1082675"/>
                <wp:effectExtent l="0" t="0" r="0" b="3175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D05EF" w14:textId="77777777" w:rsidR="000368BA" w:rsidRDefault="000368BA" w:rsidP="000368BA">
                            <w:pPr>
                              <w:spacing w:after="120"/>
                              <w:ind w:right="51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</w:pPr>
                            <w:r w:rsidRPr="00256FB7">
                              <w:rPr>
                                <w:rStyle w:val="apple-converted-space"/>
                                <w:rFonts w:ascii="Arial" w:hAnsi="Arial" w:cs="Arial"/>
                                <w:b/>
                                <w:color w:val="7F6807"/>
                                <w:sz w:val="22"/>
                                <w:shd w:val="clear" w:color="auto" w:fill="FFFFFF"/>
                              </w:rPr>
                              <w:t> </w:t>
                            </w:r>
                            <w:r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VYSOKÁ ŠKOLA BEZPEČNOSTNÉHO MANAŽÉRSTVA 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 </w:t>
                            </w:r>
                            <w:r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KOŠICIACH</w:t>
                            </w:r>
                          </w:p>
                          <w:p w14:paraId="718964A8" w14:textId="77777777" w:rsidR="000368BA" w:rsidRPr="003432C7" w:rsidRDefault="000368BA" w:rsidP="000368BA">
                            <w:pPr>
                              <w:ind w:right="50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"/>
                              </w:rPr>
                            </w:pPr>
                          </w:p>
                          <w:p w14:paraId="3EE78222" w14:textId="77777777" w:rsidR="000368BA" w:rsidRPr="003432C7" w:rsidRDefault="000368BA" w:rsidP="000368BA">
                            <w:pPr>
                              <w:spacing w:after="200"/>
                              <w:ind w:right="51"/>
                              <w:jc w:val="center"/>
                              <w:rPr>
                                <w:rFonts w:ascii="Arial" w:hAnsi="Arial" w:cs="Arial"/>
                                <w:color w:val="7F6807"/>
                                <w:shd w:val="clear" w:color="auto" w:fill="FFFFFF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color w:val="7F6807"/>
                                <w:shd w:val="clear" w:color="auto" w:fill="FFFFFF"/>
                              </w:rPr>
                              <w:t>UNIVERSITY OF SECURITY MANAGEMENT IN KOŠICE</w:t>
                            </w:r>
                          </w:p>
                          <w:p w14:paraId="52783688" w14:textId="77777777" w:rsidR="000368BA" w:rsidRPr="003432C7" w:rsidRDefault="000368BA" w:rsidP="000368BA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web: www.vsbm.sk ;  e-mail: vsbm@vsbm.sk </w:t>
                            </w:r>
                          </w:p>
                          <w:p w14:paraId="68D0D3A0" w14:textId="77777777" w:rsidR="000368BA" w:rsidRPr="003432C7" w:rsidRDefault="000368BA" w:rsidP="000368BA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28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resa</w:t>
                            </w: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: Košťova 1, 040 01 Košice,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98E3A4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0;margin-top:-51.4pt;width:327pt;height:85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" filled="f" stroked="f">
                <v:textbox>
                  <w:txbxContent>
                    <w:p w14:paraId="006D05EF" w14:textId="77777777" w:rsidR="000368BA" w:rsidRDefault="000368BA" w:rsidP="000368BA">
                      <w:pPr>
                        <w:spacing w:after="120"/>
                        <w:ind w:right="51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</w:pPr>
                      <w:r w:rsidRPr="00256FB7">
                        <w:rPr>
                          <w:rStyle w:val="apple-converted-space"/>
                          <w:rFonts w:ascii="Arial" w:hAnsi="Arial" w:cs="Arial"/>
                          <w:b/>
                          <w:color w:val="7F6807"/>
                          <w:sz w:val="22"/>
                          <w:shd w:val="clear" w:color="auto" w:fill="FFFFFF"/>
                        </w:rPr>
                        <w:t> </w:t>
                      </w:r>
                      <w:r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VYSOKÁ ŠKOLA BEZPEČNOSTNÉHO MANAŽÉRSTVA V</w:t>
                      </w:r>
                      <w:r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 </w:t>
                      </w:r>
                      <w:r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KOŠICIACH</w:t>
                      </w:r>
                    </w:p>
                    <w:p w14:paraId="718964A8" w14:textId="77777777" w:rsidR="000368BA" w:rsidRPr="003432C7" w:rsidRDefault="000368BA" w:rsidP="000368BA">
                      <w:pPr>
                        <w:ind w:right="50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"/>
                        </w:rPr>
                      </w:pPr>
                    </w:p>
                    <w:p w14:paraId="3EE78222" w14:textId="77777777" w:rsidR="000368BA" w:rsidRPr="003432C7" w:rsidRDefault="000368BA" w:rsidP="000368BA">
                      <w:pPr>
                        <w:spacing w:after="200"/>
                        <w:ind w:right="51"/>
                        <w:jc w:val="center"/>
                        <w:rPr>
                          <w:rFonts w:ascii="Arial" w:hAnsi="Arial" w:cs="Arial"/>
                          <w:color w:val="7F6807"/>
                          <w:shd w:val="clear" w:color="auto" w:fill="FFFFFF"/>
                        </w:rPr>
                      </w:pPr>
                      <w:r w:rsidRPr="003432C7">
                        <w:rPr>
                          <w:rFonts w:ascii="Arial" w:hAnsi="Arial" w:cs="Arial"/>
                          <w:color w:val="7F6807"/>
                          <w:shd w:val="clear" w:color="auto" w:fill="FFFFFF"/>
                        </w:rPr>
                        <w:t>UNIVERSITY OF SECURITY MANAGEMENT IN KOŠICE</w:t>
                      </w:r>
                    </w:p>
                    <w:p w14:paraId="52783688" w14:textId="77777777" w:rsidR="000368BA" w:rsidRPr="003432C7" w:rsidRDefault="000368BA" w:rsidP="000368BA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web: www.vsbm.sk ;  e-mail: vsbm@vsbm.sk </w:t>
                      </w:r>
                    </w:p>
                    <w:p w14:paraId="68D0D3A0" w14:textId="77777777" w:rsidR="000368BA" w:rsidRPr="003432C7" w:rsidRDefault="000368BA" w:rsidP="000368BA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28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ad</w:t>
                      </w:r>
                      <w:r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resa</w:t>
                      </w: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: Košťova 1, 040 01 Košice, Slovakia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04BF">
        <w:rPr>
          <w:noProof/>
          <w:sz w:val="28"/>
        </w:rPr>
        <w:drawing>
          <wp:anchor distT="0" distB="0" distL="114300" distR="114300" simplePos="0" relativeHeight="251661312" behindDoc="0" locked="0" layoutInCell="1" allowOverlap="1" wp14:anchorId="58FDC021" wp14:editId="19C0A2C2">
            <wp:simplePos x="0" y="0"/>
            <wp:positionH relativeFrom="column">
              <wp:posOffset>-398109</wp:posOffset>
            </wp:positionH>
            <wp:positionV relativeFrom="paragraph">
              <wp:posOffset>-613410</wp:posOffset>
            </wp:positionV>
            <wp:extent cx="983193" cy="1008000"/>
            <wp:effectExtent l="0" t="0" r="7620" b="1905"/>
            <wp:wrapNone/>
            <wp:docPr id="7" name="Obrázok 7" descr="C:\Users\N6\Desktop\logo z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6\Desktop\logo zlate.jpg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93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8BA">
        <w:rPr>
          <w:noProof/>
        </w:rPr>
        <w:drawing>
          <wp:anchor distT="0" distB="0" distL="114300" distR="114300" simplePos="0" relativeHeight="251662336" behindDoc="0" locked="0" layoutInCell="1" allowOverlap="1" wp14:anchorId="0E30AE1E" wp14:editId="7C946CDE">
            <wp:simplePos x="0" y="0"/>
            <wp:positionH relativeFrom="column">
              <wp:posOffset>5067300</wp:posOffset>
            </wp:positionH>
            <wp:positionV relativeFrom="paragraph">
              <wp:posOffset>-580390</wp:posOffset>
            </wp:positionV>
            <wp:extent cx="971550" cy="971550"/>
            <wp:effectExtent l="0" t="0" r="0" b="0"/>
            <wp:wrapNone/>
            <wp:docPr id="3" name="Obrázok 3" descr="logo hlava_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hlava_S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5B427" w14:textId="77777777" w:rsidR="000368BA" w:rsidRPr="00B9153D" w:rsidRDefault="000368BA" w:rsidP="000368BA"/>
    <w:p w14:paraId="3F3D079F" w14:textId="77777777" w:rsidR="000368BA" w:rsidRPr="00B9153D" w:rsidRDefault="000368BA" w:rsidP="000368B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2174C9" wp14:editId="4F8A31D6">
                <wp:simplePos x="0" y="0"/>
                <wp:positionH relativeFrom="column">
                  <wp:posOffset>-399415</wp:posOffset>
                </wp:positionH>
                <wp:positionV relativeFrom="paragraph">
                  <wp:posOffset>215900</wp:posOffset>
                </wp:positionV>
                <wp:extent cx="6485255" cy="3175"/>
                <wp:effectExtent l="0" t="0" r="29845" b="34925"/>
                <wp:wrapNone/>
                <wp:docPr id="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525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F81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E5620A" id="Line 4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7pt" to="479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" strokecolor="#9f8109"/>
            </w:pict>
          </mc:Fallback>
        </mc:AlternateContent>
      </w:r>
    </w:p>
    <w:p w14:paraId="235A353B" w14:textId="77777777" w:rsidR="00FE6CC2" w:rsidRDefault="00FE6CC2" w:rsidP="00FE6CC2">
      <w:pPr>
        <w:rPr>
          <w:lang w:eastAsia="cs-CZ"/>
        </w:rPr>
      </w:pPr>
    </w:p>
    <w:p w14:paraId="56B8E370" w14:textId="77777777" w:rsidR="000368BA" w:rsidRDefault="000368BA" w:rsidP="00C610C7">
      <w:pPr>
        <w:jc w:val="both"/>
        <w:rPr>
          <w:b/>
        </w:rPr>
      </w:pPr>
    </w:p>
    <w:p w14:paraId="0DFA12B6" w14:textId="77777777" w:rsidR="000368BA" w:rsidRDefault="000368BA" w:rsidP="00C610C7">
      <w:pPr>
        <w:jc w:val="both"/>
        <w:rPr>
          <w:b/>
        </w:rPr>
      </w:pPr>
    </w:p>
    <w:p w14:paraId="4DAC8D7C" w14:textId="77777777" w:rsidR="000368BA" w:rsidRDefault="000368BA" w:rsidP="00C610C7">
      <w:pPr>
        <w:jc w:val="both"/>
        <w:rPr>
          <w:b/>
        </w:rPr>
      </w:pPr>
    </w:p>
    <w:p w14:paraId="6FBC9ED1" w14:textId="77777777" w:rsidR="00C610C7" w:rsidRPr="001168EB" w:rsidRDefault="00C610C7" w:rsidP="00C610C7">
      <w:pPr>
        <w:jc w:val="both"/>
        <w:rPr>
          <w:b/>
        </w:rPr>
      </w:pPr>
      <w:r w:rsidRPr="001168EB">
        <w:rPr>
          <w:b/>
        </w:rPr>
        <w:t>Pracovisko</w:t>
      </w:r>
      <w:r>
        <w:rPr>
          <w:b/>
        </w:rPr>
        <w:t xml:space="preserve"> (Ústav)</w:t>
      </w:r>
      <w:r w:rsidRPr="001168EB">
        <w:rPr>
          <w:b/>
        </w:rPr>
        <w:t xml:space="preserve">: </w:t>
      </w:r>
    </w:p>
    <w:p w14:paraId="3225B0C9" w14:textId="77777777" w:rsidR="00C610C7" w:rsidRPr="001168EB" w:rsidRDefault="00C610C7" w:rsidP="00C610C7">
      <w:pPr>
        <w:jc w:val="center"/>
        <w:rPr>
          <w:b/>
        </w:rPr>
      </w:pPr>
    </w:p>
    <w:p w14:paraId="6AFBE868" w14:textId="77777777" w:rsidR="00C610C7" w:rsidRPr="001168EB" w:rsidRDefault="00C610C7" w:rsidP="00C610C7">
      <w:pPr>
        <w:jc w:val="center"/>
        <w:rPr>
          <w:b/>
          <w:sz w:val="28"/>
          <w:szCs w:val="28"/>
        </w:rPr>
      </w:pPr>
    </w:p>
    <w:p w14:paraId="5D0FD25E" w14:textId="77777777" w:rsidR="00C610C7" w:rsidRPr="001168EB" w:rsidRDefault="00C610C7" w:rsidP="00C610C7">
      <w:pPr>
        <w:jc w:val="center"/>
        <w:rPr>
          <w:b/>
          <w:sz w:val="28"/>
          <w:szCs w:val="28"/>
        </w:rPr>
      </w:pPr>
      <w:r w:rsidRPr="001168EB">
        <w:rPr>
          <w:b/>
          <w:sz w:val="28"/>
          <w:szCs w:val="28"/>
        </w:rPr>
        <w:t>ZADANIE BAKALÁRSKEJ PRÁCE</w:t>
      </w:r>
      <w:r>
        <w:rPr>
          <w:b/>
          <w:sz w:val="28"/>
          <w:szCs w:val="28"/>
        </w:rPr>
        <w:t xml:space="preserve"> </w:t>
      </w:r>
    </w:p>
    <w:p w14:paraId="43065244" w14:textId="77777777" w:rsidR="00C610C7" w:rsidRPr="001168EB" w:rsidRDefault="00C610C7" w:rsidP="00C610C7">
      <w:pPr>
        <w:jc w:val="center"/>
        <w:rPr>
          <w:sz w:val="22"/>
        </w:rPr>
      </w:pPr>
    </w:p>
    <w:p w14:paraId="648EC6AE" w14:textId="417FC7A4" w:rsidR="00C610C7" w:rsidRPr="001168EB" w:rsidRDefault="00C610C7" w:rsidP="00C610C7">
      <w:pPr>
        <w:jc w:val="both"/>
        <w:rPr>
          <w:b/>
        </w:rPr>
      </w:pPr>
      <w:r w:rsidRPr="001168EB">
        <w:rPr>
          <w:sz w:val="22"/>
        </w:rPr>
        <w:t xml:space="preserve">V zmysle </w:t>
      </w:r>
      <w:r w:rsidR="00566BAC" w:rsidRPr="00566BAC">
        <w:rPr>
          <w:sz w:val="22"/>
        </w:rPr>
        <w:t xml:space="preserve">§ 58 </w:t>
      </w:r>
      <w:proofErr w:type="spellStart"/>
      <w:r w:rsidR="00566BAC" w:rsidRPr="00566BAC">
        <w:rPr>
          <w:sz w:val="22"/>
        </w:rPr>
        <w:t>ods</w:t>
      </w:r>
      <w:proofErr w:type="spellEnd"/>
      <w:r w:rsidR="00566BAC" w:rsidRPr="00566BAC">
        <w:rPr>
          <w:sz w:val="22"/>
        </w:rPr>
        <w:t xml:space="preserve"> . 5</w:t>
      </w:r>
      <w:r w:rsidRPr="001168EB">
        <w:rPr>
          <w:sz w:val="22"/>
        </w:rPr>
        <w:t xml:space="preserve">)  zákona Národnej rady Slovenskej republiky č. </w:t>
      </w:r>
      <w:r w:rsidR="00566BAC">
        <w:rPr>
          <w:sz w:val="22"/>
        </w:rPr>
        <w:t>300</w:t>
      </w:r>
      <w:r w:rsidRPr="001168EB">
        <w:rPr>
          <w:sz w:val="22"/>
        </w:rPr>
        <w:t>/20</w:t>
      </w:r>
      <w:r w:rsidR="00566BAC">
        <w:rPr>
          <w:sz w:val="22"/>
        </w:rPr>
        <w:t>25</w:t>
      </w:r>
      <w:r w:rsidRPr="001168EB">
        <w:rPr>
          <w:sz w:val="22"/>
        </w:rPr>
        <w:t xml:space="preserve"> </w:t>
      </w:r>
      <w:proofErr w:type="spellStart"/>
      <w:r w:rsidRPr="001168EB">
        <w:rPr>
          <w:sz w:val="22"/>
        </w:rPr>
        <w:t>Z.z</w:t>
      </w:r>
      <w:proofErr w:type="spellEnd"/>
      <w:r w:rsidRPr="001168EB">
        <w:rPr>
          <w:sz w:val="22"/>
        </w:rPr>
        <w:t xml:space="preserve">. v znení ďalších predpisov a </w:t>
      </w:r>
      <w:r>
        <w:rPr>
          <w:sz w:val="22"/>
        </w:rPr>
        <w:t>s</w:t>
      </w:r>
      <w:r w:rsidRPr="001168EB">
        <w:rPr>
          <w:sz w:val="22"/>
        </w:rPr>
        <w:t xml:space="preserve">mernice </w:t>
      </w:r>
      <w:r w:rsidRPr="00484D1E">
        <w:rPr>
          <w:sz w:val="22"/>
        </w:rPr>
        <w:t>SM 06_Zadávanie a evidencia záverečných prác</w:t>
      </w:r>
      <w:r>
        <w:rPr>
          <w:sz w:val="22"/>
        </w:rPr>
        <w:t xml:space="preserve"> </w:t>
      </w:r>
      <w:r w:rsidRPr="001168EB">
        <w:rPr>
          <w:sz w:val="22"/>
        </w:rPr>
        <w:t>Vám zadávam záverečnú prácu:</w:t>
      </w:r>
    </w:p>
    <w:p w14:paraId="5468E218" w14:textId="77777777" w:rsidR="00C610C7" w:rsidRPr="001168EB" w:rsidRDefault="00C610C7" w:rsidP="00C610C7">
      <w:pPr>
        <w:jc w:val="center"/>
        <w:rPr>
          <w:b/>
        </w:rPr>
      </w:pPr>
    </w:p>
    <w:p w14:paraId="56B6873D" w14:textId="77777777" w:rsidR="00C610C7" w:rsidRPr="001168EB" w:rsidRDefault="00C610C7" w:rsidP="00C610C7">
      <w:pPr>
        <w:spacing w:line="480" w:lineRule="auto"/>
        <w:rPr>
          <w:b/>
        </w:rPr>
      </w:pPr>
      <w:r w:rsidRPr="001168EB">
        <w:rPr>
          <w:b/>
        </w:rPr>
        <w:t>Meno a priezvisko študenta:</w:t>
      </w:r>
      <w:r w:rsidRPr="001168EB">
        <w:t xml:space="preserve">   </w:t>
      </w:r>
    </w:p>
    <w:p w14:paraId="336F04CE" w14:textId="77777777" w:rsidR="00C610C7" w:rsidRPr="001168EB" w:rsidRDefault="00C610C7" w:rsidP="00C610C7">
      <w:pPr>
        <w:tabs>
          <w:tab w:val="left" w:pos="6120"/>
        </w:tabs>
        <w:rPr>
          <w:b/>
        </w:rPr>
      </w:pPr>
      <w:r w:rsidRPr="001168EB">
        <w:rPr>
          <w:b/>
        </w:rPr>
        <w:t>Študijný program:</w:t>
      </w:r>
      <w:r w:rsidRPr="001168EB">
        <w:t xml:space="preserve"> </w:t>
      </w:r>
      <w:r>
        <w:t>r</w:t>
      </w:r>
      <w:r w:rsidRPr="001168EB">
        <w:t>iadenie bezpečnostných systémov</w:t>
      </w:r>
      <w:r>
        <w:tab/>
      </w:r>
    </w:p>
    <w:p w14:paraId="45181DEA" w14:textId="77777777" w:rsidR="00C610C7" w:rsidRPr="001168EB" w:rsidRDefault="00C610C7" w:rsidP="00C610C7">
      <w:pPr>
        <w:spacing w:before="240" w:line="480" w:lineRule="auto"/>
        <w:rPr>
          <w:b/>
        </w:rPr>
      </w:pPr>
      <w:r w:rsidRPr="001168EB">
        <w:rPr>
          <w:b/>
        </w:rPr>
        <w:t>Študijný odbor:</w:t>
      </w:r>
      <w:r>
        <w:t xml:space="preserve"> 920</w:t>
      </w:r>
      <w:r w:rsidRPr="001168EB">
        <w:t xml:space="preserve">5 </w:t>
      </w:r>
      <w:r>
        <w:t>bezpečnostné vedy</w:t>
      </w:r>
      <w:r w:rsidRPr="001168EB">
        <w:t xml:space="preserve"> </w:t>
      </w:r>
    </w:p>
    <w:p w14:paraId="494073FF" w14:textId="77777777" w:rsidR="00C610C7" w:rsidRPr="00884A80" w:rsidRDefault="00C610C7" w:rsidP="00C610C7">
      <w:pPr>
        <w:spacing w:line="480" w:lineRule="auto"/>
        <w:rPr>
          <w:b/>
        </w:rPr>
      </w:pPr>
      <w:r w:rsidRPr="00884A80">
        <w:rPr>
          <w:b/>
        </w:rPr>
        <w:t>Typ záverečnej práce:</w:t>
      </w:r>
      <w:r w:rsidRPr="00884A80">
        <w:t xml:space="preserve"> bakalárska práca </w:t>
      </w:r>
    </w:p>
    <w:p w14:paraId="48AEDD3F" w14:textId="77777777" w:rsidR="00C610C7" w:rsidRPr="001168EB" w:rsidRDefault="00C610C7" w:rsidP="00C610C7">
      <w:pPr>
        <w:spacing w:line="480" w:lineRule="auto"/>
        <w:rPr>
          <w:b/>
        </w:rPr>
      </w:pPr>
      <w:r w:rsidRPr="00884A80">
        <w:rPr>
          <w:b/>
        </w:rPr>
        <w:t>Jazyk práce:</w:t>
      </w:r>
      <w:r w:rsidRPr="00884A80">
        <w:t xml:space="preserve"> slovenský</w:t>
      </w:r>
      <w:r w:rsidRPr="001168EB">
        <w:t xml:space="preserve">  </w:t>
      </w:r>
      <w:r w:rsidRPr="001168EB">
        <w:rPr>
          <w:b/>
        </w:rPr>
        <w:t xml:space="preserve">   </w:t>
      </w:r>
    </w:p>
    <w:p w14:paraId="776A8B08" w14:textId="77777777" w:rsidR="00C610C7" w:rsidRDefault="00C610C7" w:rsidP="00C610C7">
      <w:pPr>
        <w:spacing w:line="480" w:lineRule="auto"/>
      </w:pPr>
      <w:r w:rsidRPr="001168EB">
        <w:rPr>
          <w:b/>
        </w:rPr>
        <w:t>Meno a priezvisko vedúceho:</w:t>
      </w:r>
      <w:r w:rsidRPr="001168EB">
        <w:t xml:space="preserve">   </w:t>
      </w:r>
    </w:p>
    <w:p w14:paraId="4D64A73E" w14:textId="77777777" w:rsidR="00C610C7" w:rsidRPr="00925B05" w:rsidRDefault="00C610C7" w:rsidP="00C610C7">
      <w:pPr>
        <w:spacing w:line="480" w:lineRule="auto"/>
        <w:rPr>
          <w:b/>
        </w:rPr>
      </w:pPr>
      <w:r w:rsidRPr="00925B05">
        <w:rPr>
          <w:b/>
        </w:rPr>
        <w:t xml:space="preserve">Meno a priezvisko konzultanta (ak bude určený):     </w:t>
      </w:r>
    </w:p>
    <w:p w14:paraId="2970E0BF" w14:textId="77777777" w:rsidR="00C610C7" w:rsidRDefault="00C610C7" w:rsidP="00C610C7">
      <w:pPr>
        <w:spacing w:line="480" w:lineRule="auto"/>
        <w:rPr>
          <w:b/>
        </w:rPr>
      </w:pPr>
      <w:r w:rsidRPr="001168EB">
        <w:rPr>
          <w:b/>
        </w:rPr>
        <w:t>Názov práce:</w:t>
      </w:r>
    </w:p>
    <w:p w14:paraId="6A6AD673" w14:textId="77777777" w:rsidR="00075FF3" w:rsidRDefault="00075FF3" w:rsidP="00C610C7">
      <w:pPr>
        <w:spacing w:line="480" w:lineRule="auto"/>
        <w:rPr>
          <w:b/>
        </w:rPr>
      </w:pPr>
    </w:p>
    <w:p w14:paraId="1FB1FC88" w14:textId="77777777" w:rsidR="00075FF3" w:rsidRDefault="00075FF3" w:rsidP="00C610C7">
      <w:pPr>
        <w:spacing w:line="480" w:lineRule="auto"/>
        <w:rPr>
          <w:b/>
        </w:rPr>
      </w:pPr>
      <w:r>
        <w:rPr>
          <w:b/>
        </w:rPr>
        <w:t>Špecifikácia zadania:</w:t>
      </w:r>
    </w:p>
    <w:p w14:paraId="0A319F76" w14:textId="77777777" w:rsidR="00EF4DA7" w:rsidRPr="00075FF3" w:rsidRDefault="00EF4DA7" w:rsidP="00C610C7">
      <w:pPr>
        <w:spacing w:line="480" w:lineRule="auto"/>
      </w:pPr>
      <w:r w:rsidRPr="00075FF3">
        <w:t>Cieľ práce</w:t>
      </w:r>
      <w:r w:rsidR="00075FF3">
        <w:t xml:space="preserve">: </w:t>
      </w:r>
      <w:r w:rsidR="00075FF3" w:rsidRPr="00075FF3">
        <w:rPr>
          <w:color w:val="FF0000"/>
        </w:rPr>
        <w:t>(1-2 vety)</w:t>
      </w:r>
    </w:p>
    <w:p w14:paraId="2CBF323B" w14:textId="77777777" w:rsidR="00C610C7" w:rsidRPr="00075FF3" w:rsidRDefault="00EF4DA7" w:rsidP="00075FF3">
      <w:pPr>
        <w:spacing w:line="480" w:lineRule="auto"/>
      </w:pPr>
      <w:r w:rsidRPr="00075FF3">
        <w:t>Pokyny na vypracovanie</w:t>
      </w:r>
      <w:r w:rsidR="00C610C7" w:rsidRPr="00075FF3">
        <w:t>:</w:t>
      </w:r>
      <w:r w:rsidR="00075FF3" w:rsidRPr="00075FF3">
        <w:rPr>
          <w:color w:val="FF0000"/>
        </w:rPr>
        <w:t xml:space="preserve"> (2</w:t>
      </w:r>
      <w:r w:rsidR="00075FF3">
        <w:rPr>
          <w:color w:val="FF0000"/>
        </w:rPr>
        <w:t>-3</w:t>
      </w:r>
      <w:r w:rsidR="00075FF3" w:rsidRPr="00075FF3">
        <w:rPr>
          <w:color w:val="FF0000"/>
        </w:rPr>
        <w:t xml:space="preserve"> vety)</w:t>
      </w:r>
    </w:p>
    <w:p w14:paraId="3DF6DC66" w14:textId="77777777" w:rsidR="00075FF3" w:rsidRDefault="00075FF3" w:rsidP="00C610C7">
      <w:pPr>
        <w:spacing w:after="120"/>
        <w:jc w:val="both"/>
        <w:rPr>
          <w:b/>
        </w:rPr>
      </w:pPr>
    </w:p>
    <w:p w14:paraId="4271FC29" w14:textId="77777777" w:rsidR="00075FF3" w:rsidRDefault="00075FF3" w:rsidP="00C610C7">
      <w:pPr>
        <w:spacing w:after="120"/>
        <w:jc w:val="both"/>
        <w:rPr>
          <w:b/>
        </w:rPr>
      </w:pPr>
    </w:p>
    <w:p w14:paraId="29E39932" w14:textId="77777777" w:rsidR="00C610C7" w:rsidRDefault="00C610C7" w:rsidP="00C610C7">
      <w:pPr>
        <w:spacing w:after="120"/>
        <w:jc w:val="both"/>
      </w:pPr>
      <w:r w:rsidRPr="001168EB">
        <w:rPr>
          <w:b/>
        </w:rPr>
        <w:t>Zoznam odporúčanej literatúry</w:t>
      </w:r>
      <w:r w:rsidRPr="001168EB">
        <w:t>:</w:t>
      </w:r>
    </w:p>
    <w:p w14:paraId="1B78E703" w14:textId="77777777" w:rsidR="00075FF3" w:rsidRPr="001168EB" w:rsidRDefault="00075FF3" w:rsidP="00C610C7">
      <w:pPr>
        <w:spacing w:after="120"/>
        <w:jc w:val="both"/>
      </w:pPr>
      <w:r w:rsidRPr="00075FF3">
        <w:rPr>
          <w:color w:val="FF0000"/>
        </w:rPr>
        <w:t>(2</w:t>
      </w:r>
      <w:r>
        <w:rPr>
          <w:color w:val="FF0000"/>
        </w:rPr>
        <w:t>-3</w:t>
      </w:r>
      <w:r w:rsidRPr="00075FF3">
        <w:rPr>
          <w:color w:val="FF0000"/>
        </w:rPr>
        <w:t xml:space="preserve"> </w:t>
      </w:r>
      <w:r>
        <w:rPr>
          <w:color w:val="FF0000"/>
        </w:rPr>
        <w:t>zdroje</w:t>
      </w:r>
      <w:r w:rsidRPr="00075FF3">
        <w:rPr>
          <w:color w:val="FF0000"/>
        </w:rPr>
        <w:t>)</w:t>
      </w:r>
    </w:p>
    <w:p w14:paraId="08431B63" w14:textId="77777777" w:rsidR="00C610C7" w:rsidRPr="001168EB" w:rsidRDefault="00C610C7" w:rsidP="00C610C7">
      <w:pPr>
        <w:spacing w:line="360" w:lineRule="auto"/>
        <w:rPr>
          <w:b/>
        </w:rPr>
      </w:pPr>
    </w:p>
    <w:p w14:paraId="117E4869" w14:textId="77777777" w:rsidR="00C610C7" w:rsidRDefault="00C610C7" w:rsidP="00C610C7">
      <w:pPr>
        <w:spacing w:after="480" w:line="360" w:lineRule="auto"/>
      </w:pPr>
      <w:r w:rsidRPr="001168EB">
        <w:rPr>
          <w:b/>
        </w:rPr>
        <w:t>Vedúci pracoviska:</w:t>
      </w:r>
      <w:r w:rsidRPr="001168EB">
        <w:t xml:space="preserve"> (riaditeľ ústavu)</w:t>
      </w:r>
    </w:p>
    <w:p w14:paraId="34AC9466" w14:textId="77777777" w:rsidR="007A6CEE" w:rsidRPr="001168EB" w:rsidRDefault="007A6CEE" w:rsidP="00C610C7">
      <w:pPr>
        <w:spacing w:after="480" w:line="360" w:lineRule="auto"/>
        <w:rPr>
          <w:b/>
        </w:rPr>
      </w:pPr>
    </w:p>
    <w:p w14:paraId="5BC5E5FE" w14:textId="77777777" w:rsidR="00C610C7" w:rsidRPr="001168EB" w:rsidRDefault="00C610C7" w:rsidP="00C610C7">
      <w:pPr>
        <w:spacing w:line="360" w:lineRule="auto"/>
        <w:rPr>
          <w:b/>
        </w:rPr>
      </w:pPr>
      <w:r w:rsidRPr="001168EB">
        <w:rPr>
          <w:b/>
        </w:rPr>
        <w:t>Dátum schválenia:</w:t>
      </w:r>
      <w:r w:rsidRPr="001168EB">
        <w:tab/>
        <w:t xml:space="preserve">                                    </w:t>
      </w:r>
      <w:r w:rsidRPr="001168EB">
        <w:rPr>
          <w:b/>
        </w:rPr>
        <w:t xml:space="preserve">                           </w:t>
      </w:r>
      <w:r>
        <w:rPr>
          <w:b/>
        </w:rPr>
        <w:t xml:space="preserve">               </w:t>
      </w:r>
      <w:r w:rsidRPr="001168EB">
        <w:rPr>
          <w:b/>
        </w:rPr>
        <w:t xml:space="preserve"> </w:t>
      </w:r>
      <w:r w:rsidRPr="001168EB">
        <w:t xml:space="preserve"> .............................................</w:t>
      </w:r>
    </w:p>
    <w:p w14:paraId="5215326A" w14:textId="77777777" w:rsidR="00C610C7" w:rsidRPr="00AF4FFC" w:rsidRDefault="00C610C7" w:rsidP="00C610C7">
      <w:pPr>
        <w:spacing w:line="360" w:lineRule="auto"/>
        <w:rPr>
          <w:b/>
        </w:rPr>
      </w:pPr>
      <w:r w:rsidRPr="001168EB">
        <w:rPr>
          <w:b/>
        </w:rPr>
        <w:t xml:space="preserve">  </w:t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  <w:t>Podpis</w:t>
      </w:r>
    </w:p>
    <w:p w14:paraId="123BF0FD" w14:textId="77777777" w:rsidR="007938CF" w:rsidRDefault="007938CF" w:rsidP="00C610C7">
      <w:pPr>
        <w:pStyle w:val="Nadpis1"/>
        <w:rPr>
          <w:bCs/>
          <w:sz w:val="22"/>
        </w:rPr>
      </w:pPr>
    </w:p>
    <w:sectPr w:rsidR="007938CF" w:rsidSect="00FE6CC2">
      <w:footerReference w:type="default" r:id="rId9"/>
      <w:pgSz w:w="11906" w:h="16838"/>
      <w:pgMar w:top="184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2D897" w14:textId="77777777" w:rsidR="00B467A7" w:rsidRDefault="00B467A7" w:rsidP="0000125F">
      <w:pPr>
        <w:pStyle w:val="Zkladntext"/>
      </w:pPr>
      <w:r>
        <w:separator/>
      </w:r>
    </w:p>
  </w:endnote>
  <w:endnote w:type="continuationSeparator" w:id="0">
    <w:p w14:paraId="03EC1FB1" w14:textId="77777777" w:rsidR="00B467A7" w:rsidRDefault="00B467A7" w:rsidP="0000125F">
      <w:pPr>
        <w:pStyle w:val="Zkladn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91B3" w14:textId="77777777" w:rsidR="00A01CD0" w:rsidRDefault="00A01CD0" w:rsidP="007938CF">
    <w:pPr>
      <w:pStyle w:val="Pta"/>
      <w:jc w:val="right"/>
      <w:rPr>
        <w:i/>
        <w:color w:val="0000FF"/>
      </w:rPr>
    </w:pPr>
  </w:p>
  <w:p w14:paraId="632B4423" w14:textId="77777777" w:rsidR="00A01CD0" w:rsidRDefault="00A01CD0" w:rsidP="007938CF">
    <w:pPr>
      <w:pStyle w:val="Pta"/>
      <w:jc w:val="right"/>
      <w:rPr>
        <w:i/>
        <w:color w:val="0000FF"/>
      </w:rPr>
    </w:pPr>
  </w:p>
  <w:p w14:paraId="0DE1D0D4" w14:textId="77777777" w:rsidR="007938CF" w:rsidRPr="007938CF" w:rsidRDefault="00A01CD0" w:rsidP="00A01CD0">
    <w:pPr>
      <w:pStyle w:val="Pta"/>
      <w:rPr>
        <w:i/>
        <w:color w:val="0000FF"/>
      </w:rPr>
    </w:pPr>
    <w:r>
      <w:rPr>
        <w:i/>
        <w:color w:val="0000FF"/>
      </w:rPr>
      <w:tab/>
    </w:r>
    <w:r>
      <w:rPr>
        <w:i/>
        <w:color w:val="0000FF"/>
      </w:rPr>
      <w:tab/>
    </w:r>
    <w:r w:rsidR="007938CF" w:rsidRPr="007938CF">
      <w:rPr>
        <w:i/>
        <w:color w:val="0000FF"/>
      </w:rPr>
      <w:t>F0</w:t>
    </w:r>
    <w:r w:rsidR="00417B1B">
      <w:rPr>
        <w:i/>
        <w:color w:val="0000FF"/>
      </w:rPr>
      <w:t>0</w:t>
    </w:r>
    <w:r w:rsidR="00C610C7">
      <w:rPr>
        <w:i/>
        <w:color w:val="0000FF"/>
      </w:rPr>
      <w:t>1</w:t>
    </w:r>
    <w:r w:rsidR="00417B1B">
      <w:rPr>
        <w:i/>
        <w:color w:val="0000FF"/>
      </w:rPr>
      <w:t>_SM06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9724A" w14:textId="77777777" w:rsidR="00B467A7" w:rsidRDefault="00B467A7" w:rsidP="0000125F">
      <w:pPr>
        <w:pStyle w:val="Zkladntext"/>
      </w:pPr>
      <w:r>
        <w:separator/>
      </w:r>
    </w:p>
  </w:footnote>
  <w:footnote w:type="continuationSeparator" w:id="0">
    <w:p w14:paraId="2033877C" w14:textId="77777777" w:rsidR="00B467A7" w:rsidRDefault="00B467A7" w:rsidP="0000125F">
      <w:pPr>
        <w:pStyle w:val="Zkladntex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50F3A"/>
    <w:multiLevelType w:val="hybridMultilevel"/>
    <w:tmpl w:val="77101E7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C0408F"/>
    <w:multiLevelType w:val="hybridMultilevel"/>
    <w:tmpl w:val="EBF46D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D5F4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86C5D7F"/>
    <w:multiLevelType w:val="hybridMultilevel"/>
    <w:tmpl w:val="49A247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C669CD"/>
    <w:multiLevelType w:val="hybridMultilevel"/>
    <w:tmpl w:val="57909C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8346F8"/>
    <w:multiLevelType w:val="hybridMultilevel"/>
    <w:tmpl w:val="D12ADE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E45F7E"/>
    <w:multiLevelType w:val="hybridMultilevel"/>
    <w:tmpl w:val="5DA850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7C3F4B"/>
    <w:multiLevelType w:val="hybridMultilevel"/>
    <w:tmpl w:val="A23A11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3042683">
    <w:abstractNumId w:val="2"/>
  </w:num>
  <w:num w:numId="2" w16cid:durableId="2095589936">
    <w:abstractNumId w:val="0"/>
  </w:num>
  <w:num w:numId="3" w16cid:durableId="1641885601">
    <w:abstractNumId w:val="5"/>
  </w:num>
  <w:num w:numId="4" w16cid:durableId="1184977457">
    <w:abstractNumId w:val="7"/>
  </w:num>
  <w:num w:numId="5" w16cid:durableId="2142067037">
    <w:abstractNumId w:val="6"/>
  </w:num>
  <w:num w:numId="6" w16cid:durableId="2608454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6071864">
    <w:abstractNumId w:val="3"/>
  </w:num>
  <w:num w:numId="8" w16cid:durableId="749041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CF"/>
    <w:rsid w:val="0000125F"/>
    <w:rsid w:val="000368BA"/>
    <w:rsid w:val="00057F29"/>
    <w:rsid w:val="000631FB"/>
    <w:rsid w:val="00075FF3"/>
    <w:rsid w:val="000F07C4"/>
    <w:rsid w:val="001113A0"/>
    <w:rsid w:val="00131F12"/>
    <w:rsid w:val="00155AD4"/>
    <w:rsid w:val="001B4F64"/>
    <w:rsid w:val="001E4D9B"/>
    <w:rsid w:val="00211219"/>
    <w:rsid w:val="00283A3B"/>
    <w:rsid w:val="002B5F34"/>
    <w:rsid w:val="002D01A0"/>
    <w:rsid w:val="003F7EA5"/>
    <w:rsid w:val="00417B1B"/>
    <w:rsid w:val="00442BEA"/>
    <w:rsid w:val="004C11A1"/>
    <w:rsid w:val="004F1588"/>
    <w:rsid w:val="00566BAC"/>
    <w:rsid w:val="00632815"/>
    <w:rsid w:val="00634C3C"/>
    <w:rsid w:val="00676C48"/>
    <w:rsid w:val="00677F6C"/>
    <w:rsid w:val="006804ED"/>
    <w:rsid w:val="006C066F"/>
    <w:rsid w:val="0075327D"/>
    <w:rsid w:val="007938CF"/>
    <w:rsid w:val="007A6CEE"/>
    <w:rsid w:val="007D243B"/>
    <w:rsid w:val="007F2536"/>
    <w:rsid w:val="00864F7E"/>
    <w:rsid w:val="00880E47"/>
    <w:rsid w:val="009547F5"/>
    <w:rsid w:val="009748C3"/>
    <w:rsid w:val="009E5AA4"/>
    <w:rsid w:val="009E691C"/>
    <w:rsid w:val="009F597D"/>
    <w:rsid w:val="00A01CD0"/>
    <w:rsid w:val="00A34A25"/>
    <w:rsid w:val="00A936E4"/>
    <w:rsid w:val="00B04F3D"/>
    <w:rsid w:val="00B26BFF"/>
    <w:rsid w:val="00B467A7"/>
    <w:rsid w:val="00B80C40"/>
    <w:rsid w:val="00BC51EA"/>
    <w:rsid w:val="00BE2D62"/>
    <w:rsid w:val="00C35579"/>
    <w:rsid w:val="00C610C7"/>
    <w:rsid w:val="00C83FD7"/>
    <w:rsid w:val="00D0690A"/>
    <w:rsid w:val="00D1038B"/>
    <w:rsid w:val="00D83898"/>
    <w:rsid w:val="00D92A0E"/>
    <w:rsid w:val="00E16D6F"/>
    <w:rsid w:val="00E70888"/>
    <w:rsid w:val="00ED2658"/>
    <w:rsid w:val="00EF4DA7"/>
    <w:rsid w:val="00F4547F"/>
    <w:rsid w:val="00F845BD"/>
    <w:rsid w:val="00FE6CC2"/>
    <w:rsid w:val="00FE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EEB74"/>
  <w15:chartTrackingRefBased/>
  <w15:docId w15:val="{1A88DEFF-18EE-40CB-B823-DD248A9D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b/>
      <w:sz w:val="24"/>
      <w:lang w:eastAsia="cs-CZ"/>
    </w:rPr>
  </w:style>
  <w:style w:type="paragraph" w:styleId="Nadpis2">
    <w:name w:val="heading 2"/>
    <w:basedOn w:val="Normlny"/>
    <w:next w:val="Normlny"/>
    <w:qFormat/>
    <w:pPr>
      <w:keepNext/>
      <w:spacing w:line="360" w:lineRule="auto"/>
      <w:jc w:val="center"/>
      <w:outlineLvl w:val="1"/>
    </w:pPr>
    <w:rPr>
      <w:b/>
      <w:bCs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pPr>
      <w:jc w:val="center"/>
    </w:pPr>
    <w:rPr>
      <w:b/>
      <w:caps/>
      <w:sz w:val="24"/>
    </w:rPr>
  </w:style>
  <w:style w:type="paragraph" w:styleId="Zkladntext">
    <w:name w:val="Body Text"/>
    <w:basedOn w:val="Normlny"/>
    <w:pPr>
      <w:widowControl w:val="0"/>
      <w:snapToGrid w:val="0"/>
      <w:jc w:val="both"/>
    </w:pPr>
    <w:rPr>
      <w:sz w:val="24"/>
      <w:lang w:eastAsia="cs-CZ"/>
    </w:rPr>
  </w:style>
  <w:style w:type="paragraph" w:styleId="Zarkazkladnhotextu">
    <w:name w:val="Body Text Indent"/>
    <w:basedOn w:val="Normlny"/>
    <w:pPr>
      <w:widowControl w:val="0"/>
      <w:snapToGrid w:val="0"/>
      <w:ind w:left="720" w:hanging="15"/>
      <w:jc w:val="both"/>
    </w:pPr>
    <w:rPr>
      <w:bCs/>
      <w:sz w:val="24"/>
      <w:lang w:eastAsia="cs-CZ"/>
    </w:rPr>
  </w:style>
  <w:style w:type="paragraph" w:styleId="Popis">
    <w:name w:val="caption"/>
    <w:basedOn w:val="Normlny"/>
    <w:next w:val="Normlny"/>
    <w:qFormat/>
    <w:pPr>
      <w:jc w:val="both"/>
    </w:pPr>
    <w:rPr>
      <w:sz w:val="24"/>
    </w:rPr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paragraph" w:styleId="Hlavika">
    <w:name w:val="header"/>
    <w:basedOn w:val="Normlny"/>
    <w:rsid w:val="007938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938CF"/>
    <w:pPr>
      <w:tabs>
        <w:tab w:val="center" w:pos="4536"/>
        <w:tab w:val="right" w:pos="9072"/>
      </w:tabs>
    </w:pPr>
  </w:style>
  <w:style w:type="character" w:customStyle="1" w:styleId="apple-converted-space">
    <w:name w:val="apple-converted-space"/>
    <w:rsid w:val="004F1588"/>
  </w:style>
  <w:style w:type="paragraph" w:styleId="Odsekzoznamu">
    <w:name w:val="List Paragraph"/>
    <w:basedOn w:val="Normlny"/>
    <w:uiPriority w:val="34"/>
    <w:qFormat/>
    <w:rsid w:val="001B4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&#352;BM\Z&#193;VERE&#268;N&#201;%20PR&#193;CE\&#352;ABL&#211;NY_Posudky\POSUDOK-VP-Bc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POSUDOK-VP-Bc.dot</Template>
  <TotalTime>6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 Žiline, 12</vt:lpstr>
      <vt:lpstr>V Žiline, 12</vt:lpstr>
    </vt:vector>
  </TitlesOfParts>
  <Company>FRI ZU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Žiline, 12</dc:title>
  <dc:subject/>
  <dc:creator>PC</dc:creator>
  <cp:keywords/>
  <cp:lastModifiedBy>Peter Lošonczi</cp:lastModifiedBy>
  <cp:revision>2</cp:revision>
  <cp:lastPrinted>2024-06-07T08:30:00Z</cp:lastPrinted>
  <dcterms:created xsi:type="dcterms:W3CDTF">2026-07-27T10:59:00Z</dcterms:created>
  <dcterms:modified xsi:type="dcterms:W3CDTF">2026-07-27T10:59:00Z</dcterms:modified>
</cp:coreProperties>
</file>