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08B2D" w14:textId="77777777" w:rsidR="002507A4" w:rsidRPr="00B9153D" w:rsidRDefault="002507A4" w:rsidP="002507A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6E5034" wp14:editId="5E07C3A4">
                <wp:simplePos x="0" y="0"/>
                <wp:positionH relativeFrom="margin">
                  <wp:align>center</wp:align>
                </wp:positionH>
                <wp:positionV relativeFrom="paragraph">
                  <wp:posOffset>-643255</wp:posOffset>
                </wp:positionV>
                <wp:extent cx="4152900" cy="1082675"/>
                <wp:effectExtent l="0" t="0" r="0" b="3175"/>
                <wp:wrapNone/>
                <wp:docPr id="6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1082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A95E23" w14:textId="77777777" w:rsidR="002507A4" w:rsidRDefault="002507A4" w:rsidP="002507A4">
                            <w:pPr>
                              <w:spacing w:after="120"/>
                              <w:ind w:right="51"/>
                              <w:jc w:val="center"/>
                              <w:rPr>
                                <w:rFonts w:ascii="Arial" w:hAnsi="Arial" w:cs="Arial"/>
                                <w:b/>
                                <w:color w:val="7F6807"/>
                                <w:sz w:val="22"/>
                              </w:rPr>
                            </w:pPr>
                            <w:r w:rsidRPr="00256FB7">
                              <w:rPr>
                                <w:rStyle w:val="apple-converted-space"/>
                                <w:rFonts w:ascii="Arial" w:hAnsi="Arial" w:cs="Arial"/>
                                <w:b/>
                                <w:color w:val="7F6807"/>
                                <w:sz w:val="22"/>
                                <w:shd w:val="clear" w:color="auto" w:fill="FFFFFF"/>
                              </w:rPr>
                              <w:t> </w:t>
                            </w:r>
                            <w:r w:rsidRPr="003432C7">
                              <w:rPr>
                                <w:rFonts w:ascii="Arial" w:hAnsi="Arial" w:cs="Arial"/>
                                <w:b/>
                                <w:color w:val="7F6807"/>
                                <w:sz w:val="22"/>
                              </w:rPr>
                              <w:t>VYSOKÁ ŠKOLA BEZPEČNOSTNÉHO MANAŽÉRSTVA V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7F6807"/>
                                <w:sz w:val="22"/>
                              </w:rPr>
                              <w:t> </w:t>
                            </w:r>
                            <w:r w:rsidRPr="003432C7">
                              <w:rPr>
                                <w:rFonts w:ascii="Arial" w:hAnsi="Arial" w:cs="Arial"/>
                                <w:b/>
                                <w:color w:val="7F6807"/>
                                <w:sz w:val="22"/>
                              </w:rPr>
                              <w:t>KOŠICIACH</w:t>
                            </w:r>
                          </w:p>
                          <w:p w14:paraId="048D2AB4" w14:textId="77777777" w:rsidR="002507A4" w:rsidRPr="003432C7" w:rsidRDefault="002507A4" w:rsidP="002507A4">
                            <w:pPr>
                              <w:ind w:right="50"/>
                              <w:jc w:val="center"/>
                              <w:rPr>
                                <w:rFonts w:ascii="Arial" w:hAnsi="Arial" w:cs="Arial"/>
                                <w:b/>
                                <w:color w:val="7F6807"/>
                                <w:sz w:val="2"/>
                              </w:rPr>
                            </w:pPr>
                          </w:p>
                          <w:p w14:paraId="36ABE188" w14:textId="77777777" w:rsidR="002507A4" w:rsidRPr="003432C7" w:rsidRDefault="002507A4" w:rsidP="002507A4">
                            <w:pPr>
                              <w:spacing w:after="200"/>
                              <w:ind w:right="51"/>
                              <w:jc w:val="center"/>
                              <w:rPr>
                                <w:rFonts w:ascii="Arial" w:hAnsi="Arial" w:cs="Arial"/>
                                <w:color w:val="7F6807"/>
                                <w:shd w:val="clear" w:color="auto" w:fill="FFFFFF"/>
                              </w:rPr>
                            </w:pPr>
                            <w:r w:rsidRPr="003432C7">
                              <w:rPr>
                                <w:rFonts w:ascii="Arial" w:hAnsi="Arial" w:cs="Arial"/>
                                <w:color w:val="7F6807"/>
                                <w:shd w:val="clear" w:color="auto" w:fill="FFFFFF"/>
                              </w:rPr>
                              <w:t>UNIVERSITY OF SECURITY MANAGEMENT IN KOŠICE</w:t>
                            </w:r>
                          </w:p>
                          <w:p w14:paraId="7AF7E356" w14:textId="77777777" w:rsidR="002507A4" w:rsidRPr="003432C7" w:rsidRDefault="002507A4" w:rsidP="002507A4">
                            <w:pPr>
                              <w:spacing w:line="276" w:lineRule="auto"/>
                              <w:ind w:right="50"/>
                              <w:jc w:val="center"/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</w:rPr>
                            </w:pPr>
                            <w:r w:rsidRPr="003432C7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</w:rPr>
                              <w:t xml:space="preserve">web: www.vsbm.sk ;  e-mail: vsbm@vsbm.sk </w:t>
                            </w:r>
                          </w:p>
                          <w:p w14:paraId="12D95EA5" w14:textId="77777777" w:rsidR="002507A4" w:rsidRPr="003432C7" w:rsidRDefault="002507A4" w:rsidP="002507A4">
                            <w:pPr>
                              <w:spacing w:line="276" w:lineRule="auto"/>
                              <w:ind w:right="50"/>
                              <w:jc w:val="center"/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28"/>
                              </w:rPr>
                            </w:pPr>
                            <w:r w:rsidRPr="003432C7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</w:rPr>
                              <w:t>ad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</w:rPr>
                              <w:t>resa</w:t>
                            </w:r>
                            <w:r w:rsidRPr="003432C7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</w:rPr>
                              <w:t xml:space="preserve">: </w:t>
                            </w:r>
                            <w:proofErr w:type="spellStart"/>
                            <w:r w:rsidRPr="003432C7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</w:rPr>
                              <w:t>Košťova</w:t>
                            </w:r>
                            <w:proofErr w:type="spellEnd"/>
                            <w:r w:rsidRPr="003432C7"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8"/>
                              </w:rPr>
                              <w:t xml:space="preserve"> 1, 040 01 Košice, Slovakia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6E5034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margin-left:0;margin-top:-50.65pt;width:327pt;height:85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BDktg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" filled="f" stroked="f">
                <v:textbox>
                  <w:txbxContent>
                    <w:p w:rsidR="002507A4" w:rsidRDefault="002507A4" w:rsidP="002507A4">
                      <w:pPr>
                        <w:spacing w:after="120"/>
                        <w:ind w:right="51"/>
                        <w:jc w:val="center"/>
                        <w:rPr>
                          <w:rFonts w:ascii="Arial" w:hAnsi="Arial" w:cs="Arial"/>
                          <w:b/>
                          <w:color w:val="7F6807"/>
                          <w:sz w:val="22"/>
                        </w:rPr>
                      </w:pPr>
                      <w:r w:rsidRPr="00256FB7">
                        <w:rPr>
                          <w:rStyle w:val="apple-converted-space"/>
                          <w:rFonts w:ascii="Arial" w:hAnsi="Arial" w:cs="Arial"/>
                          <w:b/>
                          <w:color w:val="7F6807"/>
                          <w:sz w:val="22"/>
                          <w:shd w:val="clear" w:color="auto" w:fill="FFFFFF"/>
                        </w:rPr>
                        <w:t> </w:t>
                      </w:r>
                      <w:r w:rsidRPr="003432C7">
                        <w:rPr>
                          <w:rFonts w:ascii="Arial" w:hAnsi="Arial" w:cs="Arial"/>
                          <w:b/>
                          <w:color w:val="7F6807"/>
                          <w:sz w:val="22"/>
                        </w:rPr>
                        <w:t>VYSOKÁ ŠKOLA BEZPEČNOSTNÉHO MANAŽÉRSTVA V</w:t>
                      </w:r>
                      <w:r>
                        <w:rPr>
                          <w:rFonts w:ascii="Arial" w:hAnsi="Arial" w:cs="Arial"/>
                          <w:b/>
                          <w:color w:val="7F6807"/>
                          <w:sz w:val="22"/>
                        </w:rPr>
                        <w:t> </w:t>
                      </w:r>
                      <w:r w:rsidRPr="003432C7">
                        <w:rPr>
                          <w:rFonts w:ascii="Arial" w:hAnsi="Arial" w:cs="Arial"/>
                          <w:b/>
                          <w:color w:val="7F6807"/>
                          <w:sz w:val="22"/>
                        </w:rPr>
                        <w:t>KOŠICIACH</w:t>
                      </w:r>
                    </w:p>
                    <w:p w:rsidR="002507A4" w:rsidRPr="003432C7" w:rsidRDefault="002507A4" w:rsidP="002507A4">
                      <w:pPr>
                        <w:ind w:right="50"/>
                        <w:jc w:val="center"/>
                        <w:rPr>
                          <w:rFonts w:ascii="Arial" w:hAnsi="Arial" w:cs="Arial"/>
                          <w:b/>
                          <w:color w:val="7F6807"/>
                          <w:sz w:val="2"/>
                        </w:rPr>
                      </w:pPr>
                    </w:p>
                    <w:p w:rsidR="002507A4" w:rsidRPr="003432C7" w:rsidRDefault="002507A4" w:rsidP="002507A4">
                      <w:pPr>
                        <w:spacing w:after="200"/>
                        <w:ind w:right="51"/>
                        <w:jc w:val="center"/>
                        <w:rPr>
                          <w:rFonts w:ascii="Arial" w:hAnsi="Arial" w:cs="Arial"/>
                          <w:color w:val="7F6807"/>
                          <w:shd w:val="clear" w:color="auto" w:fill="FFFFFF"/>
                        </w:rPr>
                      </w:pPr>
                      <w:r w:rsidRPr="003432C7">
                        <w:rPr>
                          <w:rFonts w:ascii="Arial" w:hAnsi="Arial" w:cs="Arial"/>
                          <w:color w:val="7F6807"/>
                          <w:shd w:val="clear" w:color="auto" w:fill="FFFFFF"/>
                        </w:rPr>
                        <w:t>UNIVERSITY OF SECURITY MANAGEMENT IN KOŠICE</w:t>
                      </w:r>
                    </w:p>
                    <w:p w:rsidR="002507A4" w:rsidRPr="003432C7" w:rsidRDefault="002507A4" w:rsidP="002507A4">
                      <w:pPr>
                        <w:spacing w:line="276" w:lineRule="auto"/>
                        <w:ind w:right="50"/>
                        <w:jc w:val="center"/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</w:rPr>
                      </w:pPr>
                      <w:r w:rsidRPr="003432C7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</w:rPr>
                        <w:t xml:space="preserve">web: www.vsbm.sk ;  e-mail: vsbm@vsbm.sk </w:t>
                      </w:r>
                    </w:p>
                    <w:p w:rsidR="002507A4" w:rsidRPr="003432C7" w:rsidRDefault="002507A4" w:rsidP="002507A4">
                      <w:pPr>
                        <w:spacing w:line="276" w:lineRule="auto"/>
                        <w:ind w:right="50"/>
                        <w:jc w:val="center"/>
                        <w:rPr>
                          <w:rFonts w:ascii="Arial" w:hAnsi="Arial" w:cs="Arial"/>
                          <w:i/>
                          <w:color w:val="595959" w:themeColor="text1" w:themeTint="A6"/>
                          <w:sz w:val="28"/>
                        </w:rPr>
                      </w:pPr>
                      <w:r w:rsidRPr="003432C7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</w:rPr>
                        <w:t>ad</w:t>
                      </w:r>
                      <w:r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</w:rPr>
                        <w:t>resa</w:t>
                      </w:r>
                      <w:r w:rsidRPr="003432C7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</w:rPr>
                        <w:t xml:space="preserve">: </w:t>
                      </w:r>
                      <w:proofErr w:type="spellStart"/>
                      <w:r w:rsidRPr="003432C7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</w:rPr>
                        <w:t>Košťova</w:t>
                      </w:r>
                      <w:proofErr w:type="spellEnd"/>
                      <w:r w:rsidRPr="003432C7"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8"/>
                        </w:rPr>
                        <w:t xml:space="preserve"> 1, 040 01 Košice, Slovakia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304BF">
        <w:rPr>
          <w:noProof/>
          <w:sz w:val="28"/>
        </w:rPr>
        <w:drawing>
          <wp:anchor distT="0" distB="0" distL="114300" distR="114300" simplePos="0" relativeHeight="251661312" behindDoc="0" locked="0" layoutInCell="1" allowOverlap="1" wp14:anchorId="6AE94204" wp14:editId="119692AF">
            <wp:simplePos x="0" y="0"/>
            <wp:positionH relativeFrom="column">
              <wp:posOffset>-398145</wp:posOffset>
            </wp:positionH>
            <wp:positionV relativeFrom="paragraph">
              <wp:posOffset>-603885</wp:posOffset>
            </wp:positionV>
            <wp:extent cx="983193" cy="1008000"/>
            <wp:effectExtent l="0" t="0" r="7620" b="1905"/>
            <wp:wrapNone/>
            <wp:docPr id="7" name="Obrázok 7" descr="C:\Users\N6\Desktop\logo zl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6\Desktop\logo zlate.jpg"/>
                    <pic:cNvPicPr>
                      <a:picLocks noChangeAspect="1" noChangeArrowheads="1"/>
                    </pic:cNvPicPr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193" cy="10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cs-CZ"/>
        </w:rPr>
        <w:drawing>
          <wp:anchor distT="0" distB="0" distL="114300" distR="114300" simplePos="0" relativeHeight="251662336" behindDoc="0" locked="0" layoutInCell="1" allowOverlap="1" wp14:anchorId="4C5B7DE4" wp14:editId="6CF96293">
            <wp:simplePos x="0" y="0"/>
            <wp:positionH relativeFrom="column">
              <wp:posOffset>5053330</wp:posOffset>
            </wp:positionH>
            <wp:positionV relativeFrom="paragraph">
              <wp:posOffset>-566420</wp:posOffset>
            </wp:positionV>
            <wp:extent cx="971550" cy="971550"/>
            <wp:effectExtent l="0" t="0" r="0" b="0"/>
            <wp:wrapNone/>
            <wp:docPr id="4" name="Obrázok 4" descr="logo hlava_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hlava_S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C819F5" w14:textId="77777777" w:rsidR="002507A4" w:rsidRPr="00B9153D" w:rsidRDefault="002507A4" w:rsidP="002507A4"/>
    <w:p w14:paraId="2698B953" w14:textId="77777777" w:rsidR="002507A4" w:rsidRPr="00B9153D" w:rsidRDefault="002507A4" w:rsidP="002507A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860788" wp14:editId="28DBE2F2">
                <wp:simplePos x="0" y="0"/>
                <wp:positionH relativeFrom="column">
                  <wp:posOffset>-399415</wp:posOffset>
                </wp:positionH>
                <wp:positionV relativeFrom="paragraph">
                  <wp:posOffset>215900</wp:posOffset>
                </wp:positionV>
                <wp:extent cx="6485255" cy="3175"/>
                <wp:effectExtent l="0" t="0" r="29845" b="34925"/>
                <wp:wrapNone/>
                <wp:docPr id="5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85255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F810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3350F3" id="Line 4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1.45pt,17pt" to="479.2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" strokecolor="#9f8109"/>
            </w:pict>
          </mc:Fallback>
        </mc:AlternateContent>
      </w:r>
    </w:p>
    <w:p w14:paraId="4C0A7F84" w14:textId="77777777" w:rsidR="002507A4" w:rsidRPr="00B9153D" w:rsidRDefault="002507A4" w:rsidP="002507A4"/>
    <w:p w14:paraId="49CAC70A" w14:textId="77777777" w:rsidR="00FE6CC2" w:rsidRDefault="00FE6CC2">
      <w:pPr>
        <w:pStyle w:val="Nadpis1"/>
      </w:pPr>
    </w:p>
    <w:p w14:paraId="0342AD8B" w14:textId="77777777" w:rsidR="00FE6CC2" w:rsidRDefault="00FE6CC2" w:rsidP="00FE6CC2">
      <w:pPr>
        <w:rPr>
          <w:lang w:eastAsia="cs-CZ"/>
        </w:rPr>
      </w:pPr>
    </w:p>
    <w:p w14:paraId="300857FB" w14:textId="77777777" w:rsidR="002507A4" w:rsidRDefault="002507A4" w:rsidP="00BF5E49">
      <w:pPr>
        <w:jc w:val="both"/>
        <w:rPr>
          <w:b/>
        </w:rPr>
      </w:pPr>
    </w:p>
    <w:p w14:paraId="4B2411A6" w14:textId="77777777" w:rsidR="00BF5E49" w:rsidRPr="001168EB" w:rsidRDefault="00BF5E49" w:rsidP="00BF5E49">
      <w:pPr>
        <w:jc w:val="both"/>
        <w:rPr>
          <w:b/>
        </w:rPr>
      </w:pPr>
      <w:r w:rsidRPr="001168EB">
        <w:rPr>
          <w:b/>
        </w:rPr>
        <w:t>Pracovisko</w:t>
      </w:r>
      <w:r>
        <w:rPr>
          <w:b/>
        </w:rPr>
        <w:t xml:space="preserve"> (Ústav):</w:t>
      </w:r>
      <w:r w:rsidRPr="001168EB">
        <w:rPr>
          <w:b/>
        </w:rPr>
        <w:t xml:space="preserve"> </w:t>
      </w:r>
    </w:p>
    <w:p w14:paraId="41C5F980" w14:textId="77777777" w:rsidR="00BF5E49" w:rsidRPr="001168EB" w:rsidRDefault="00BF5E49" w:rsidP="00BF5E49">
      <w:pPr>
        <w:jc w:val="center"/>
        <w:rPr>
          <w:b/>
        </w:rPr>
      </w:pPr>
    </w:p>
    <w:p w14:paraId="6301886D" w14:textId="77777777" w:rsidR="00BF5E49" w:rsidRPr="001168EB" w:rsidRDefault="00BF5E49" w:rsidP="00BF5E49">
      <w:pPr>
        <w:jc w:val="center"/>
        <w:rPr>
          <w:b/>
          <w:sz w:val="28"/>
          <w:szCs w:val="28"/>
        </w:rPr>
      </w:pPr>
    </w:p>
    <w:p w14:paraId="4CDBB123" w14:textId="77777777" w:rsidR="00BF5E49" w:rsidRPr="001168EB" w:rsidRDefault="00BF5E49" w:rsidP="00BF5E49">
      <w:pPr>
        <w:jc w:val="center"/>
        <w:rPr>
          <w:b/>
          <w:sz w:val="28"/>
          <w:szCs w:val="28"/>
        </w:rPr>
      </w:pPr>
      <w:r w:rsidRPr="001168EB">
        <w:rPr>
          <w:b/>
          <w:sz w:val="28"/>
          <w:szCs w:val="28"/>
        </w:rPr>
        <w:t xml:space="preserve">ZADANIE </w:t>
      </w:r>
      <w:r>
        <w:rPr>
          <w:b/>
          <w:sz w:val="28"/>
          <w:szCs w:val="28"/>
        </w:rPr>
        <w:t>DIPLOMOVEJ</w:t>
      </w:r>
      <w:r w:rsidRPr="001168EB">
        <w:rPr>
          <w:b/>
          <w:sz w:val="28"/>
          <w:szCs w:val="28"/>
        </w:rPr>
        <w:t xml:space="preserve"> PRÁCE</w:t>
      </w:r>
    </w:p>
    <w:p w14:paraId="23276901" w14:textId="77777777" w:rsidR="00BF5E49" w:rsidRPr="001168EB" w:rsidRDefault="00BF5E49" w:rsidP="00BF5E49">
      <w:pPr>
        <w:jc w:val="center"/>
        <w:rPr>
          <w:sz w:val="22"/>
        </w:rPr>
      </w:pPr>
    </w:p>
    <w:p w14:paraId="39F4044F" w14:textId="447606F7" w:rsidR="00BF5E49" w:rsidRPr="001168EB" w:rsidRDefault="00BF5E49" w:rsidP="00BF5E49">
      <w:pPr>
        <w:jc w:val="both"/>
        <w:rPr>
          <w:b/>
        </w:rPr>
      </w:pPr>
      <w:r w:rsidRPr="001168EB">
        <w:rPr>
          <w:sz w:val="22"/>
        </w:rPr>
        <w:t xml:space="preserve">V zmysle </w:t>
      </w:r>
      <w:r w:rsidR="00675EFD" w:rsidRPr="00675EFD">
        <w:rPr>
          <w:sz w:val="22"/>
        </w:rPr>
        <w:t>§ 60 ods.</w:t>
      </w:r>
      <w:r w:rsidR="00675EFD">
        <w:rPr>
          <w:sz w:val="22"/>
        </w:rPr>
        <w:t xml:space="preserve"> </w:t>
      </w:r>
      <w:r w:rsidR="00675EFD" w:rsidRPr="00675EFD">
        <w:rPr>
          <w:sz w:val="22"/>
        </w:rPr>
        <w:t>6</w:t>
      </w:r>
      <w:r w:rsidRPr="001168EB">
        <w:rPr>
          <w:sz w:val="22"/>
        </w:rPr>
        <w:t xml:space="preserve">) zákona Národnej rady Slovenskej republiky č. </w:t>
      </w:r>
      <w:r w:rsidR="00675EFD">
        <w:rPr>
          <w:sz w:val="22"/>
        </w:rPr>
        <w:t>300</w:t>
      </w:r>
      <w:r w:rsidRPr="001168EB">
        <w:rPr>
          <w:sz w:val="22"/>
        </w:rPr>
        <w:t>/20</w:t>
      </w:r>
      <w:r w:rsidR="00675EFD">
        <w:rPr>
          <w:sz w:val="22"/>
        </w:rPr>
        <w:t>25</w:t>
      </w:r>
      <w:r w:rsidRPr="001168EB">
        <w:rPr>
          <w:sz w:val="22"/>
        </w:rPr>
        <w:t xml:space="preserve"> </w:t>
      </w:r>
      <w:proofErr w:type="spellStart"/>
      <w:r w:rsidRPr="001168EB">
        <w:rPr>
          <w:sz w:val="22"/>
        </w:rPr>
        <w:t>Z.z</w:t>
      </w:r>
      <w:proofErr w:type="spellEnd"/>
      <w:r w:rsidRPr="001168EB">
        <w:rPr>
          <w:sz w:val="22"/>
        </w:rPr>
        <w:t>. v znení ďalších predpisov a</w:t>
      </w:r>
      <w:r>
        <w:rPr>
          <w:sz w:val="22"/>
        </w:rPr>
        <w:t xml:space="preserve"> smernice SM 06_Zadávanie a evidencia záverečných prác </w:t>
      </w:r>
      <w:r w:rsidRPr="001168EB">
        <w:rPr>
          <w:sz w:val="22"/>
        </w:rPr>
        <w:t>Vám zadávam záverečnú prácu:</w:t>
      </w:r>
    </w:p>
    <w:p w14:paraId="61562656" w14:textId="77777777" w:rsidR="00BF5E49" w:rsidRPr="001168EB" w:rsidRDefault="00BF5E49" w:rsidP="00BF5E49">
      <w:pPr>
        <w:jc w:val="center"/>
        <w:rPr>
          <w:b/>
        </w:rPr>
      </w:pPr>
    </w:p>
    <w:p w14:paraId="410990B3" w14:textId="77777777" w:rsidR="00BF5E49" w:rsidRPr="001168EB" w:rsidRDefault="00BF5E49" w:rsidP="00BF5E49">
      <w:pPr>
        <w:spacing w:line="480" w:lineRule="auto"/>
        <w:rPr>
          <w:b/>
        </w:rPr>
      </w:pPr>
      <w:r w:rsidRPr="001168EB">
        <w:rPr>
          <w:b/>
        </w:rPr>
        <w:t>Meno a priezvisko študenta:</w:t>
      </w:r>
      <w:r w:rsidRPr="001168EB">
        <w:t xml:space="preserve">   </w:t>
      </w:r>
    </w:p>
    <w:p w14:paraId="27010C9A" w14:textId="77777777" w:rsidR="00BF5E49" w:rsidRPr="001168EB" w:rsidRDefault="00BF5E49" w:rsidP="00BF5E49">
      <w:pPr>
        <w:rPr>
          <w:b/>
        </w:rPr>
      </w:pPr>
      <w:r w:rsidRPr="001168EB">
        <w:rPr>
          <w:b/>
        </w:rPr>
        <w:t>Študijný program:</w:t>
      </w:r>
      <w:r w:rsidRPr="001168EB">
        <w:t xml:space="preserve"> </w:t>
      </w:r>
      <w:r>
        <w:t>r</w:t>
      </w:r>
      <w:r w:rsidRPr="001168EB">
        <w:t>iadenie bezpečnostných systémov</w:t>
      </w:r>
    </w:p>
    <w:p w14:paraId="6E4D4729" w14:textId="77777777" w:rsidR="00BF5E49" w:rsidRPr="001168EB" w:rsidRDefault="00BF5E49" w:rsidP="00BF5E49">
      <w:pPr>
        <w:spacing w:before="240" w:line="480" w:lineRule="auto"/>
        <w:rPr>
          <w:b/>
        </w:rPr>
      </w:pPr>
      <w:r w:rsidRPr="001168EB">
        <w:rPr>
          <w:b/>
        </w:rPr>
        <w:t>Študijný odbor:</w:t>
      </w:r>
      <w:r>
        <w:t xml:space="preserve"> 920</w:t>
      </w:r>
      <w:r w:rsidRPr="001168EB">
        <w:t xml:space="preserve">5 </w:t>
      </w:r>
      <w:r>
        <w:t>bezpečnostné vedy</w:t>
      </w:r>
      <w:r w:rsidRPr="001168EB">
        <w:t xml:space="preserve"> </w:t>
      </w:r>
    </w:p>
    <w:p w14:paraId="25AFDA38" w14:textId="77777777" w:rsidR="00BF5E49" w:rsidRPr="001168EB" w:rsidRDefault="00BF5E49" w:rsidP="00BF5E49">
      <w:pPr>
        <w:spacing w:line="480" w:lineRule="auto"/>
        <w:rPr>
          <w:b/>
        </w:rPr>
      </w:pPr>
      <w:r w:rsidRPr="001168EB">
        <w:rPr>
          <w:b/>
        </w:rPr>
        <w:t>Typ záverečnej práce:</w:t>
      </w:r>
      <w:r w:rsidRPr="001168EB">
        <w:t xml:space="preserve"> </w:t>
      </w:r>
      <w:r>
        <w:t>diplomová práca</w:t>
      </w:r>
      <w:r w:rsidRPr="001168EB">
        <w:t xml:space="preserve"> </w:t>
      </w:r>
    </w:p>
    <w:p w14:paraId="66536697" w14:textId="77777777" w:rsidR="00BF5E49" w:rsidRPr="001168EB" w:rsidRDefault="00BF5E49" w:rsidP="00BF5E49">
      <w:pPr>
        <w:spacing w:line="480" w:lineRule="auto"/>
        <w:rPr>
          <w:b/>
        </w:rPr>
      </w:pPr>
      <w:r w:rsidRPr="001168EB">
        <w:rPr>
          <w:b/>
        </w:rPr>
        <w:t>Jazyk práce:</w:t>
      </w:r>
      <w:r w:rsidRPr="001168EB">
        <w:t xml:space="preserve"> </w:t>
      </w:r>
      <w:r>
        <w:t>s</w:t>
      </w:r>
      <w:r w:rsidRPr="001168EB">
        <w:t xml:space="preserve">lovenský  </w:t>
      </w:r>
      <w:r w:rsidRPr="001168EB">
        <w:rPr>
          <w:b/>
        </w:rPr>
        <w:t xml:space="preserve">   </w:t>
      </w:r>
    </w:p>
    <w:p w14:paraId="28939D4D" w14:textId="77777777" w:rsidR="00BF5E49" w:rsidRDefault="00BF5E49" w:rsidP="00BF5E49">
      <w:pPr>
        <w:spacing w:line="480" w:lineRule="auto"/>
      </w:pPr>
      <w:r w:rsidRPr="001168EB">
        <w:rPr>
          <w:b/>
        </w:rPr>
        <w:t>Meno a priezvisko vedúceho:</w:t>
      </w:r>
      <w:r w:rsidRPr="001168EB">
        <w:t xml:space="preserve">  </w:t>
      </w:r>
    </w:p>
    <w:p w14:paraId="420662C6" w14:textId="77777777" w:rsidR="00BF5E49" w:rsidRDefault="00BF5E49" w:rsidP="00BF5E49">
      <w:pPr>
        <w:spacing w:line="480" w:lineRule="auto"/>
      </w:pPr>
      <w:r w:rsidRPr="00925B05">
        <w:rPr>
          <w:b/>
        </w:rPr>
        <w:t xml:space="preserve">Meno a priezvisko konzultanta (ak bude určený):     </w:t>
      </w:r>
      <w:r w:rsidRPr="001168EB">
        <w:t xml:space="preserve">      </w:t>
      </w:r>
    </w:p>
    <w:p w14:paraId="0A080A91" w14:textId="77777777" w:rsidR="009058BF" w:rsidRPr="001168EB" w:rsidRDefault="009058BF" w:rsidP="009058BF">
      <w:pPr>
        <w:spacing w:line="480" w:lineRule="auto"/>
        <w:rPr>
          <w:b/>
        </w:rPr>
      </w:pPr>
      <w:r>
        <w:rPr>
          <w:b/>
        </w:rPr>
        <w:t xml:space="preserve">Názov práce:  </w:t>
      </w:r>
      <w:r w:rsidRPr="00925B05">
        <w:rPr>
          <w:b/>
        </w:rPr>
        <w:t xml:space="preserve"> </w:t>
      </w:r>
      <w:r w:rsidRPr="001168EB">
        <w:t xml:space="preserve">      </w:t>
      </w:r>
    </w:p>
    <w:p w14:paraId="718A1ED6" w14:textId="77777777" w:rsidR="00FB75E7" w:rsidRDefault="00FB75E7" w:rsidP="00FB75E7">
      <w:pPr>
        <w:spacing w:line="480" w:lineRule="auto"/>
        <w:rPr>
          <w:b/>
        </w:rPr>
      </w:pPr>
    </w:p>
    <w:p w14:paraId="5ACDE07E" w14:textId="77777777" w:rsidR="00FB75E7" w:rsidRDefault="00FB75E7" w:rsidP="00FB75E7">
      <w:pPr>
        <w:spacing w:line="480" w:lineRule="auto"/>
        <w:rPr>
          <w:b/>
        </w:rPr>
      </w:pPr>
      <w:r>
        <w:rPr>
          <w:b/>
        </w:rPr>
        <w:t>Špecifikácia zadania:</w:t>
      </w:r>
    </w:p>
    <w:p w14:paraId="272A1937" w14:textId="77777777" w:rsidR="00FB75E7" w:rsidRPr="00075FF3" w:rsidRDefault="00FB75E7" w:rsidP="00FB75E7">
      <w:pPr>
        <w:spacing w:line="480" w:lineRule="auto"/>
      </w:pPr>
      <w:r w:rsidRPr="00075FF3">
        <w:t>Cieľ práce</w:t>
      </w:r>
      <w:r>
        <w:t xml:space="preserve">: </w:t>
      </w:r>
      <w:r w:rsidRPr="00075FF3">
        <w:rPr>
          <w:color w:val="FF0000"/>
        </w:rPr>
        <w:t>(1-2 vety)</w:t>
      </w:r>
    </w:p>
    <w:p w14:paraId="15162BD9" w14:textId="77777777" w:rsidR="00FB75E7" w:rsidRPr="00075FF3" w:rsidRDefault="00FB75E7" w:rsidP="00FB75E7">
      <w:pPr>
        <w:spacing w:line="480" w:lineRule="auto"/>
      </w:pPr>
      <w:r w:rsidRPr="00075FF3">
        <w:t>Pokyny na vypracovanie:</w:t>
      </w:r>
      <w:r w:rsidRPr="00075FF3">
        <w:rPr>
          <w:color w:val="FF0000"/>
        </w:rPr>
        <w:t xml:space="preserve"> (2</w:t>
      </w:r>
      <w:r>
        <w:rPr>
          <w:color w:val="FF0000"/>
        </w:rPr>
        <w:t>-3</w:t>
      </w:r>
      <w:r w:rsidRPr="00075FF3">
        <w:rPr>
          <w:color w:val="FF0000"/>
        </w:rPr>
        <w:t xml:space="preserve"> vety)</w:t>
      </w:r>
    </w:p>
    <w:p w14:paraId="0E9CE7A5" w14:textId="77777777" w:rsidR="00FB75E7" w:rsidRDefault="00FB75E7" w:rsidP="00FB75E7">
      <w:pPr>
        <w:spacing w:after="120"/>
        <w:jc w:val="both"/>
        <w:rPr>
          <w:b/>
        </w:rPr>
      </w:pPr>
    </w:p>
    <w:p w14:paraId="346F672E" w14:textId="77777777" w:rsidR="00FB75E7" w:rsidRDefault="00FB75E7" w:rsidP="00FB75E7">
      <w:pPr>
        <w:spacing w:after="120"/>
        <w:jc w:val="both"/>
        <w:rPr>
          <w:b/>
        </w:rPr>
      </w:pPr>
    </w:p>
    <w:p w14:paraId="30D61911" w14:textId="77777777" w:rsidR="00FB75E7" w:rsidRDefault="00FB75E7" w:rsidP="00FB75E7">
      <w:pPr>
        <w:spacing w:after="120"/>
        <w:jc w:val="both"/>
      </w:pPr>
      <w:r w:rsidRPr="001168EB">
        <w:rPr>
          <w:b/>
        </w:rPr>
        <w:t>Zoznam odporúčanej literatúry</w:t>
      </w:r>
      <w:r w:rsidRPr="001168EB">
        <w:t>:</w:t>
      </w:r>
    </w:p>
    <w:p w14:paraId="208C7459" w14:textId="77777777" w:rsidR="00FB75E7" w:rsidRDefault="00FB75E7" w:rsidP="00FB75E7">
      <w:pPr>
        <w:spacing w:after="120"/>
        <w:jc w:val="both"/>
        <w:rPr>
          <w:color w:val="FF0000"/>
        </w:rPr>
      </w:pPr>
      <w:r w:rsidRPr="00075FF3">
        <w:rPr>
          <w:color w:val="FF0000"/>
        </w:rPr>
        <w:t>(2</w:t>
      </w:r>
      <w:r>
        <w:rPr>
          <w:color w:val="FF0000"/>
        </w:rPr>
        <w:t>-3</w:t>
      </w:r>
      <w:r w:rsidRPr="00075FF3">
        <w:rPr>
          <w:color w:val="FF0000"/>
        </w:rPr>
        <w:t xml:space="preserve"> </w:t>
      </w:r>
      <w:r>
        <w:rPr>
          <w:color w:val="FF0000"/>
        </w:rPr>
        <w:t>zdroje</w:t>
      </w:r>
      <w:r w:rsidRPr="00075FF3">
        <w:rPr>
          <w:color w:val="FF0000"/>
        </w:rPr>
        <w:t>)</w:t>
      </w:r>
    </w:p>
    <w:p w14:paraId="475845A3" w14:textId="77777777" w:rsidR="00FB75E7" w:rsidRPr="001168EB" w:rsidRDefault="00FB75E7" w:rsidP="00FB75E7">
      <w:pPr>
        <w:spacing w:after="120"/>
        <w:jc w:val="both"/>
      </w:pPr>
    </w:p>
    <w:p w14:paraId="207446BF" w14:textId="77777777" w:rsidR="00BF5E49" w:rsidRDefault="00BF5E49" w:rsidP="00BF5E49">
      <w:pPr>
        <w:spacing w:after="480" w:line="360" w:lineRule="auto"/>
      </w:pPr>
      <w:r w:rsidRPr="001168EB">
        <w:rPr>
          <w:b/>
        </w:rPr>
        <w:t>Vedúci pracoviska:</w:t>
      </w:r>
      <w:r w:rsidRPr="001168EB">
        <w:t xml:space="preserve"> (riaditeľ ústavu)</w:t>
      </w:r>
    </w:p>
    <w:p w14:paraId="27CAE0A2" w14:textId="77777777" w:rsidR="00C34185" w:rsidRPr="001168EB" w:rsidRDefault="00C34185" w:rsidP="00BF5E49">
      <w:pPr>
        <w:spacing w:after="480" w:line="360" w:lineRule="auto"/>
        <w:rPr>
          <w:b/>
        </w:rPr>
      </w:pPr>
    </w:p>
    <w:p w14:paraId="2D187920" w14:textId="77777777" w:rsidR="00BF5E49" w:rsidRPr="001168EB" w:rsidRDefault="00BF5E49" w:rsidP="00BF5E49">
      <w:pPr>
        <w:spacing w:line="360" w:lineRule="auto"/>
        <w:rPr>
          <w:b/>
        </w:rPr>
      </w:pPr>
      <w:r w:rsidRPr="001168EB">
        <w:rPr>
          <w:b/>
        </w:rPr>
        <w:t>Dátum schválenia:</w:t>
      </w:r>
      <w:r w:rsidRPr="001168EB">
        <w:tab/>
        <w:t xml:space="preserve">                                    </w:t>
      </w:r>
      <w:r w:rsidRPr="001168EB">
        <w:rPr>
          <w:b/>
        </w:rPr>
        <w:t xml:space="preserve">                           </w:t>
      </w:r>
      <w:r>
        <w:rPr>
          <w:b/>
        </w:rPr>
        <w:t xml:space="preserve">                   </w:t>
      </w:r>
      <w:r w:rsidRPr="001168EB">
        <w:rPr>
          <w:b/>
        </w:rPr>
        <w:t xml:space="preserve"> </w:t>
      </w:r>
      <w:r w:rsidRPr="001168EB">
        <w:t xml:space="preserve"> .............................................</w:t>
      </w:r>
    </w:p>
    <w:p w14:paraId="1EEB8509" w14:textId="77777777" w:rsidR="007938CF" w:rsidRDefault="00BF5E49" w:rsidP="002507A4">
      <w:pPr>
        <w:spacing w:line="360" w:lineRule="auto"/>
        <w:rPr>
          <w:bCs/>
          <w:sz w:val="22"/>
        </w:rPr>
      </w:pPr>
      <w:r w:rsidRPr="001168EB">
        <w:rPr>
          <w:b/>
        </w:rPr>
        <w:t xml:space="preserve">  </w:t>
      </w:r>
      <w:r w:rsidRPr="001168EB">
        <w:rPr>
          <w:b/>
        </w:rPr>
        <w:tab/>
      </w:r>
      <w:r w:rsidRPr="001168EB">
        <w:rPr>
          <w:b/>
        </w:rPr>
        <w:tab/>
      </w:r>
      <w:r w:rsidRPr="001168EB">
        <w:rPr>
          <w:b/>
        </w:rPr>
        <w:tab/>
      </w:r>
      <w:r w:rsidRPr="001168EB">
        <w:rPr>
          <w:b/>
        </w:rPr>
        <w:tab/>
      </w:r>
      <w:r w:rsidRPr="001168EB">
        <w:rPr>
          <w:b/>
        </w:rPr>
        <w:tab/>
      </w:r>
      <w:r w:rsidRPr="001168EB">
        <w:rPr>
          <w:b/>
        </w:rPr>
        <w:tab/>
      </w:r>
      <w:r w:rsidRPr="001168EB">
        <w:rPr>
          <w:b/>
        </w:rPr>
        <w:tab/>
      </w:r>
      <w:r w:rsidRPr="001168EB">
        <w:rPr>
          <w:b/>
        </w:rPr>
        <w:tab/>
      </w:r>
      <w:r w:rsidRPr="001168EB">
        <w:rPr>
          <w:b/>
        </w:rPr>
        <w:tab/>
      </w:r>
      <w:r w:rsidRPr="001168EB">
        <w:rPr>
          <w:b/>
        </w:rPr>
        <w:tab/>
        <w:t>Podpis</w:t>
      </w:r>
    </w:p>
    <w:sectPr w:rsidR="007938CF" w:rsidSect="00FE6CC2">
      <w:footerReference w:type="default" r:id="rId9"/>
      <w:pgSz w:w="11906" w:h="16838"/>
      <w:pgMar w:top="1843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27FA9" w14:textId="77777777" w:rsidR="008E1633" w:rsidRDefault="008E1633" w:rsidP="0000125F">
      <w:pPr>
        <w:pStyle w:val="Zkladntext"/>
      </w:pPr>
      <w:r>
        <w:separator/>
      </w:r>
    </w:p>
  </w:endnote>
  <w:endnote w:type="continuationSeparator" w:id="0">
    <w:p w14:paraId="4EDD114C" w14:textId="77777777" w:rsidR="008E1633" w:rsidRDefault="008E1633" w:rsidP="0000125F">
      <w:pPr>
        <w:pStyle w:val="Zkladntex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66DF8" w14:textId="77777777" w:rsidR="00A01CD0" w:rsidRDefault="00A01CD0" w:rsidP="007938CF">
    <w:pPr>
      <w:pStyle w:val="Pta"/>
      <w:jc w:val="right"/>
      <w:rPr>
        <w:i/>
        <w:color w:val="0000FF"/>
      </w:rPr>
    </w:pPr>
  </w:p>
  <w:p w14:paraId="3C759DFB" w14:textId="77777777" w:rsidR="00A01CD0" w:rsidRDefault="00A01CD0" w:rsidP="007938CF">
    <w:pPr>
      <w:pStyle w:val="Pta"/>
      <w:jc w:val="right"/>
      <w:rPr>
        <w:i/>
        <w:color w:val="0000FF"/>
      </w:rPr>
    </w:pPr>
  </w:p>
  <w:p w14:paraId="073A8CB0" w14:textId="77777777" w:rsidR="007938CF" w:rsidRPr="007938CF" w:rsidRDefault="00A01CD0" w:rsidP="00A01CD0">
    <w:pPr>
      <w:pStyle w:val="Pta"/>
      <w:rPr>
        <w:i/>
        <w:color w:val="0000FF"/>
      </w:rPr>
    </w:pPr>
    <w:r>
      <w:rPr>
        <w:i/>
        <w:color w:val="0000FF"/>
      </w:rPr>
      <w:tab/>
    </w:r>
    <w:r>
      <w:rPr>
        <w:i/>
        <w:color w:val="0000FF"/>
      </w:rPr>
      <w:tab/>
    </w:r>
    <w:r w:rsidR="007938CF" w:rsidRPr="007938CF">
      <w:rPr>
        <w:i/>
        <w:color w:val="0000FF"/>
      </w:rPr>
      <w:t>F0</w:t>
    </w:r>
    <w:r w:rsidR="00417B1B">
      <w:rPr>
        <w:i/>
        <w:color w:val="0000FF"/>
      </w:rPr>
      <w:t>0</w:t>
    </w:r>
    <w:r w:rsidR="00BF5E49">
      <w:rPr>
        <w:i/>
        <w:color w:val="0000FF"/>
      </w:rPr>
      <w:t>2</w:t>
    </w:r>
    <w:r w:rsidR="00417B1B">
      <w:rPr>
        <w:i/>
        <w:color w:val="0000FF"/>
      </w:rPr>
      <w:t>_SM06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9B808" w14:textId="77777777" w:rsidR="008E1633" w:rsidRDefault="008E1633" w:rsidP="0000125F">
      <w:pPr>
        <w:pStyle w:val="Zkladntext"/>
      </w:pPr>
      <w:r>
        <w:separator/>
      </w:r>
    </w:p>
  </w:footnote>
  <w:footnote w:type="continuationSeparator" w:id="0">
    <w:p w14:paraId="0F8DF97B" w14:textId="77777777" w:rsidR="008E1633" w:rsidRDefault="008E1633" w:rsidP="0000125F">
      <w:pPr>
        <w:pStyle w:val="Zkladntex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50F3A"/>
    <w:multiLevelType w:val="hybridMultilevel"/>
    <w:tmpl w:val="77101E7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C0408F"/>
    <w:multiLevelType w:val="hybridMultilevel"/>
    <w:tmpl w:val="EBF46D9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D5F4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586C5D7F"/>
    <w:multiLevelType w:val="hybridMultilevel"/>
    <w:tmpl w:val="49A247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FC669CD"/>
    <w:multiLevelType w:val="hybridMultilevel"/>
    <w:tmpl w:val="57909CF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8346F8"/>
    <w:multiLevelType w:val="hybridMultilevel"/>
    <w:tmpl w:val="D12ADEB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EE45F7E"/>
    <w:multiLevelType w:val="hybridMultilevel"/>
    <w:tmpl w:val="5DA850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7C3F4B"/>
    <w:multiLevelType w:val="hybridMultilevel"/>
    <w:tmpl w:val="A23A113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0710931">
    <w:abstractNumId w:val="2"/>
  </w:num>
  <w:num w:numId="2" w16cid:durableId="1685937974">
    <w:abstractNumId w:val="0"/>
  </w:num>
  <w:num w:numId="3" w16cid:durableId="53743275">
    <w:abstractNumId w:val="5"/>
  </w:num>
  <w:num w:numId="4" w16cid:durableId="85919">
    <w:abstractNumId w:val="7"/>
  </w:num>
  <w:num w:numId="5" w16cid:durableId="1460807942">
    <w:abstractNumId w:val="6"/>
  </w:num>
  <w:num w:numId="6" w16cid:durableId="156887923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80229422">
    <w:abstractNumId w:val="3"/>
  </w:num>
  <w:num w:numId="8" w16cid:durableId="1139226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8CF"/>
    <w:rsid w:val="0000125F"/>
    <w:rsid w:val="00057F29"/>
    <w:rsid w:val="000631FB"/>
    <w:rsid w:val="000F07C4"/>
    <w:rsid w:val="001113A0"/>
    <w:rsid w:val="00131F12"/>
    <w:rsid w:val="001368EC"/>
    <w:rsid w:val="00155AD4"/>
    <w:rsid w:val="001B4F64"/>
    <w:rsid w:val="001E4D9B"/>
    <w:rsid w:val="00211219"/>
    <w:rsid w:val="002507A4"/>
    <w:rsid w:val="00283A3B"/>
    <w:rsid w:val="002B5F34"/>
    <w:rsid w:val="00417B1B"/>
    <w:rsid w:val="00442BEA"/>
    <w:rsid w:val="004C11A1"/>
    <w:rsid w:val="004F1588"/>
    <w:rsid w:val="005E6BD2"/>
    <w:rsid w:val="00632815"/>
    <w:rsid w:val="00634C3C"/>
    <w:rsid w:val="00675EFD"/>
    <w:rsid w:val="00676C48"/>
    <w:rsid w:val="00677F6C"/>
    <w:rsid w:val="006804ED"/>
    <w:rsid w:val="006D2AB7"/>
    <w:rsid w:val="0075327D"/>
    <w:rsid w:val="007938CF"/>
    <w:rsid w:val="007F2536"/>
    <w:rsid w:val="00864F7E"/>
    <w:rsid w:val="00880E47"/>
    <w:rsid w:val="008E1633"/>
    <w:rsid w:val="009058BF"/>
    <w:rsid w:val="009547F5"/>
    <w:rsid w:val="009748C3"/>
    <w:rsid w:val="009802A1"/>
    <w:rsid w:val="009E691C"/>
    <w:rsid w:val="009F46DC"/>
    <w:rsid w:val="009F597D"/>
    <w:rsid w:val="00A01CD0"/>
    <w:rsid w:val="00A34A25"/>
    <w:rsid w:val="00A52689"/>
    <w:rsid w:val="00B04F3D"/>
    <w:rsid w:val="00B80C40"/>
    <w:rsid w:val="00BC51EA"/>
    <w:rsid w:val="00BE2D62"/>
    <w:rsid w:val="00BF5E49"/>
    <w:rsid w:val="00C34185"/>
    <w:rsid w:val="00C35579"/>
    <w:rsid w:val="00C610C7"/>
    <w:rsid w:val="00C83FD7"/>
    <w:rsid w:val="00D0690A"/>
    <w:rsid w:val="00D1038B"/>
    <w:rsid w:val="00D83898"/>
    <w:rsid w:val="00D92A0E"/>
    <w:rsid w:val="00E70888"/>
    <w:rsid w:val="00EF50ED"/>
    <w:rsid w:val="00F4547F"/>
    <w:rsid w:val="00F845BD"/>
    <w:rsid w:val="00FB75E7"/>
    <w:rsid w:val="00FE6CC2"/>
    <w:rsid w:val="00FE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E670B6"/>
  <w15:chartTrackingRefBased/>
  <w15:docId w15:val="{1A88DEFF-18EE-40CB-B823-DD248A9DC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jc w:val="center"/>
      <w:outlineLvl w:val="0"/>
    </w:pPr>
    <w:rPr>
      <w:b/>
      <w:sz w:val="24"/>
      <w:lang w:eastAsia="cs-CZ"/>
    </w:rPr>
  </w:style>
  <w:style w:type="paragraph" w:styleId="Nadpis2">
    <w:name w:val="heading 2"/>
    <w:basedOn w:val="Normlny"/>
    <w:next w:val="Normlny"/>
    <w:qFormat/>
    <w:pPr>
      <w:keepNext/>
      <w:spacing w:line="360" w:lineRule="auto"/>
      <w:jc w:val="center"/>
      <w:outlineLvl w:val="1"/>
    </w:pPr>
    <w:rPr>
      <w:b/>
      <w:bCs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pPr>
      <w:jc w:val="center"/>
    </w:pPr>
    <w:rPr>
      <w:b/>
      <w:caps/>
      <w:sz w:val="24"/>
    </w:rPr>
  </w:style>
  <w:style w:type="paragraph" w:styleId="Zkladntext">
    <w:name w:val="Body Text"/>
    <w:basedOn w:val="Normlny"/>
    <w:pPr>
      <w:widowControl w:val="0"/>
      <w:snapToGrid w:val="0"/>
      <w:jc w:val="both"/>
    </w:pPr>
    <w:rPr>
      <w:sz w:val="24"/>
      <w:lang w:eastAsia="cs-CZ"/>
    </w:rPr>
  </w:style>
  <w:style w:type="paragraph" w:styleId="Zarkazkladnhotextu">
    <w:name w:val="Body Text Indent"/>
    <w:basedOn w:val="Normlny"/>
    <w:pPr>
      <w:widowControl w:val="0"/>
      <w:snapToGrid w:val="0"/>
      <w:ind w:left="720" w:hanging="15"/>
      <w:jc w:val="both"/>
    </w:pPr>
    <w:rPr>
      <w:bCs/>
      <w:sz w:val="24"/>
      <w:lang w:eastAsia="cs-CZ"/>
    </w:rPr>
  </w:style>
  <w:style w:type="paragraph" w:styleId="Popis">
    <w:name w:val="caption"/>
    <w:basedOn w:val="Normlny"/>
    <w:next w:val="Normlny"/>
    <w:qFormat/>
    <w:pPr>
      <w:jc w:val="both"/>
    </w:pPr>
    <w:rPr>
      <w:sz w:val="24"/>
    </w:rPr>
  </w:style>
  <w:style w:type="paragraph" w:styleId="Textpoznmkypodiarou">
    <w:name w:val="footnote text"/>
    <w:basedOn w:val="Normlny"/>
    <w:semiHidden/>
  </w:style>
  <w:style w:type="character" w:styleId="Odkaznapoznmkupodiarou">
    <w:name w:val="footnote reference"/>
    <w:semiHidden/>
    <w:rPr>
      <w:vertAlign w:val="superscript"/>
    </w:rPr>
  </w:style>
  <w:style w:type="paragraph" w:styleId="Hlavika">
    <w:name w:val="header"/>
    <w:basedOn w:val="Normlny"/>
    <w:rsid w:val="007938CF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7938CF"/>
    <w:pPr>
      <w:tabs>
        <w:tab w:val="center" w:pos="4536"/>
        <w:tab w:val="right" w:pos="9072"/>
      </w:tabs>
    </w:pPr>
  </w:style>
  <w:style w:type="character" w:customStyle="1" w:styleId="apple-converted-space">
    <w:name w:val="apple-converted-space"/>
    <w:rsid w:val="004F1588"/>
  </w:style>
  <w:style w:type="paragraph" w:styleId="Odsekzoznamu">
    <w:name w:val="List Paragraph"/>
    <w:basedOn w:val="Normlny"/>
    <w:uiPriority w:val="34"/>
    <w:qFormat/>
    <w:rsid w:val="001B4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&#352;BM\Z&#193;VERE&#268;N&#201;%20PR&#193;CE\&#352;ABL&#211;NY_Posudky\POSUDOK-VP-Bc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POSUDOK-VP-Bc.dot</Template>
  <TotalTime>2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 Žiline, 12</vt:lpstr>
      <vt:lpstr>V Žiline, 12</vt:lpstr>
    </vt:vector>
  </TitlesOfParts>
  <Company>FRI ZU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Žiline, 12</dc:title>
  <dc:subject/>
  <dc:creator>PC</dc:creator>
  <cp:keywords/>
  <cp:lastModifiedBy>Peter Lošonczi</cp:lastModifiedBy>
  <cp:revision>2</cp:revision>
  <cp:lastPrinted>2005-04-19T11:33:00Z</cp:lastPrinted>
  <dcterms:created xsi:type="dcterms:W3CDTF">2026-07-27T11:03:00Z</dcterms:created>
  <dcterms:modified xsi:type="dcterms:W3CDTF">2026-07-27T11:03:00Z</dcterms:modified>
</cp:coreProperties>
</file>